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C5" w:rsidRDefault="001025C5" w:rsidP="00571197"/>
    <w:p w:rsidR="001025C5" w:rsidRPr="001409E3" w:rsidRDefault="001025C5" w:rsidP="003209DF">
      <w:pPr>
        <w:jc w:val="center"/>
        <w:rPr>
          <w:rFonts w:ascii="Tahoma" w:hAnsi="Tahoma" w:cs="Tahoma"/>
          <w:b/>
          <w:szCs w:val="24"/>
          <w:u w:val="single"/>
        </w:rPr>
      </w:pPr>
      <w:r w:rsidRPr="001409E3">
        <w:rPr>
          <w:rFonts w:ascii="Tahoma" w:hAnsi="Tahoma" w:cs="Tahoma"/>
          <w:b/>
          <w:szCs w:val="24"/>
          <w:u w:val="single"/>
        </w:rPr>
        <w:t>Informace o stravování a ubytování při MČR ČMF  9.6. – 11.6. Jaroměř</w:t>
      </w:r>
    </w:p>
    <w:p w:rsidR="001025C5" w:rsidRPr="001409E3" w:rsidRDefault="001025C5" w:rsidP="003209DF">
      <w:pPr>
        <w:rPr>
          <w:rFonts w:ascii="Tahoma" w:hAnsi="Tahoma" w:cs="Tahoma"/>
          <w:b/>
          <w:sz w:val="20"/>
        </w:rPr>
      </w:pPr>
    </w:p>
    <w:p w:rsidR="001025C5" w:rsidRPr="001409E3" w:rsidRDefault="001025C5" w:rsidP="003209DF">
      <w:pPr>
        <w:jc w:val="center"/>
        <w:rPr>
          <w:rFonts w:ascii="Tahoma" w:hAnsi="Tahoma" w:cs="Tahoma"/>
          <w:b/>
          <w:sz w:val="20"/>
        </w:rPr>
      </w:pPr>
      <w:r w:rsidRPr="001409E3">
        <w:rPr>
          <w:rFonts w:ascii="Tahoma" w:hAnsi="Tahoma" w:cs="Tahoma"/>
          <w:b/>
          <w:sz w:val="20"/>
        </w:rPr>
        <w:t>Stravování a ubytování soutěžících, vedoucích, trenérů, rodičů a doprovodu</w:t>
      </w:r>
    </w:p>
    <w:p w:rsidR="001025C5" w:rsidRPr="001409E3" w:rsidRDefault="001025C5" w:rsidP="00107929">
      <w:pPr>
        <w:spacing w:after="0"/>
        <w:rPr>
          <w:rFonts w:ascii="Tahoma" w:hAnsi="Tahoma" w:cs="Tahoma"/>
          <w:sz w:val="16"/>
          <w:szCs w:val="16"/>
        </w:rPr>
      </w:pPr>
      <w:r w:rsidRPr="001409E3">
        <w:rPr>
          <w:rFonts w:ascii="Tahoma" w:hAnsi="Tahoma" w:cs="Tahoma"/>
          <w:sz w:val="16"/>
          <w:szCs w:val="16"/>
        </w:rPr>
        <w:t>V průběhu soutěžních dní nám bude k dispozici školní jídelna, která nám zajistí pro soutěžící, rodiče i doprovod celodenní stravu. Jídelna je cca 15 minut pěšky od sportovní  haly</w:t>
      </w:r>
      <w:r>
        <w:rPr>
          <w:rFonts w:ascii="Tahoma" w:hAnsi="Tahoma" w:cs="Tahoma"/>
          <w:sz w:val="16"/>
          <w:szCs w:val="16"/>
        </w:rPr>
        <w:t xml:space="preserve"> na adrese </w:t>
      </w:r>
      <w:r w:rsidRPr="006D3040">
        <w:rPr>
          <w:rFonts w:ascii="Tahoma" w:hAnsi="Tahoma" w:cs="Tahoma"/>
          <w:b/>
          <w:sz w:val="16"/>
          <w:szCs w:val="16"/>
        </w:rPr>
        <w:t>Na Karlově 181</w:t>
      </w:r>
      <w:r w:rsidRPr="001409E3">
        <w:rPr>
          <w:rFonts w:ascii="Tahoma" w:hAnsi="Tahoma" w:cs="Tahoma"/>
          <w:sz w:val="16"/>
          <w:szCs w:val="16"/>
        </w:rPr>
        <w:t xml:space="preserve">. </w:t>
      </w:r>
    </w:p>
    <w:p w:rsidR="001025C5" w:rsidRPr="001409E3" w:rsidRDefault="001025C5" w:rsidP="00107929">
      <w:pPr>
        <w:spacing w:after="0"/>
        <w:rPr>
          <w:rFonts w:ascii="Tahoma" w:hAnsi="Tahoma" w:cs="Tahoma"/>
          <w:sz w:val="16"/>
          <w:szCs w:val="16"/>
        </w:rPr>
      </w:pPr>
      <w:r w:rsidRPr="001409E3">
        <w:rPr>
          <w:rFonts w:ascii="Tahoma" w:hAnsi="Tahoma" w:cs="Tahoma"/>
          <w:sz w:val="16"/>
          <w:szCs w:val="16"/>
        </w:rPr>
        <w:t>Stravu je třeba si předem objednat prostřednictvím pořádající federace. K tomu slouží formulář návratka, který je umístěn na WWW a také přiložen v informačním e-mailu.</w:t>
      </w:r>
    </w:p>
    <w:p w:rsidR="001025C5" w:rsidRPr="001409E3" w:rsidRDefault="001025C5" w:rsidP="002C3D7B">
      <w:pPr>
        <w:jc w:val="left"/>
        <w:rPr>
          <w:rFonts w:ascii="Tahoma" w:hAnsi="Tahoma" w:cs="Tahoma"/>
          <w:sz w:val="16"/>
          <w:szCs w:val="16"/>
        </w:rPr>
      </w:pPr>
      <w:r w:rsidRPr="001409E3">
        <w:rPr>
          <w:rFonts w:ascii="Tahoma" w:hAnsi="Tahoma" w:cs="Tahoma"/>
          <w:sz w:val="16"/>
          <w:szCs w:val="16"/>
        </w:rPr>
        <w:t xml:space="preserve">Po zpracování návratky - objednávky obdržíte fakturu na úhradu objednaných služeb. Stravenky na odběr stravy obdržíte po zaplacení faktury při prezenci v zalepené obálce vždy všechny pro celý klub najednou. </w:t>
      </w:r>
    </w:p>
    <w:p w:rsidR="001025C5" w:rsidRPr="001409E3" w:rsidRDefault="001025C5" w:rsidP="002C3D7B">
      <w:pPr>
        <w:jc w:val="left"/>
        <w:rPr>
          <w:rFonts w:ascii="Tahoma" w:hAnsi="Tahoma" w:cs="Tahoma"/>
          <w:sz w:val="16"/>
          <w:szCs w:val="16"/>
        </w:rPr>
      </w:pPr>
      <w:r w:rsidRPr="001409E3">
        <w:rPr>
          <w:rFonts w:ascii="Tahoma" w:hAnsi="Tahoma" w:cs="Tahoma"/>
          <w:sz w:val="16"/>
          <w:szCs w:val="16"/>
        </w:rPr>
        <w:t xml:space="preserve">Faktury je nutné mít uhrazeny </w:t>
      </w:r>
      <w:r w:rsidRPr="001409E3">
        <w:rPr>
          <w:rFonts w:ascii="Tahoma" w:hAnsi="Tahoma" w:cs="Tahoma"/>
          <w:b/>
          <w:color w:val="FF0000"/>
          <w:sz w:val="16"/>
          <w:szCs w:val="16"/>
          <w:u w:val="single"/>
        </w:rPr>
        <w:t>nejpozději do 5.6.2017</w:t>
      </w:r>
      <w:r w:rsidRPr="001409E3">
        <w:rPr>
          <w:rFonts w:ascii="Tahoma" w:hAnsi="Tahoma" w:cs="Tahoma"/>
          <w:sz w:val="16"/>
          <w:szCs w:val="16"/>
        </w:rPr>
        <w:t xml:space="preserve"> v opačném případě nebudou služby federací u poskytovatele objednány.</w:t>
      </w:r>
    </w:p>
    <w:p w:rsidR="001025C5" w:rsidRPr="001409E3" w:rsidRDefault="001025C5" w:rsidP="00107929">
      <w:pPr>
        <w:spacing w:after="0"/>
        <w:rPr>
          <w:rFonts w:ascii="Tahoma" w:hAnsi="Tahoma" w:cs="Tahoma"/>
          <w:sz w:val="16"/>
          <w:szCs w:val="16"/>
        </w:rPr>
      </w:pPr>
      <w:r w:rsidRPr="001409E3">
        <w:rPr>
          <w:rFonts w:ascii="Tahoma" w:hAnsi="Tahoma" w:cs="Tahoma"/>
          <w:sz w:val="16"/>
          <w:szCs w:val="16"/>
        </w:rPr>
        <w:t xml:space="preserve">Zde je pár fotografií a mapka umístění jídelny: </w:t>
      </w:r>
    </w:p>
    <w:p w:rsidR="001025C5" w:rsidRDefault="001025C5" w:rsidP="00107929">
      <w:pPr>
        <w:spacing w:after="0"/>
        <w:rPr>
          <w:sz w:val="16"/>
          <w:szCs w:val="16"/>
        </w:rPr>
      </w:pPr>
      <w:r>
        <w:rPr>
          <w:noProof/>
        </w:rPr>
        <w:pict>
          <v:shape id="obrázek 5" o:spid="_x0000_s1029" type="#_x0000_t75" style="position:absolute;left:0;text-align:left;margin-left:225.5pt;margin-top:.9pt;width:227.9pt;height:136.5pt;z-index:-251658240;visibility:visible">
            <v:imagedata r:id="rId7" o:title=""/>
          </v:shape>
        </w:pict>
      </w:r>
      <w:r>
        <w:rPr>
          <w:noProof/>
        </w:rPr>
        <w:pict>
          <v:shape id="obrázek 4" o:spid="_x0000_s1030" type="#_x0000_t75" style="position:absolute;left:0;text-align:left;margin-left:2.6pt;margin-top:8.5pt;width:212.9pt;height:127.5pt;z-index:-251659264;visibility:visible">
            <v:imagedata r:id="rId8" o:title=""/>
          </v:shape>
        </w:pict>
      </w:r>
    </w:p>
    <w:p w:rsidR="001025C5" w:rsidRDefault="001025C5" w:rsidP="00107929">
      <w:pPr>
        <w:spacing w:after="0"/>
        <w:rPr>
          <w:sz w:val="16"/>
          <w:szCs w:val="16"/>
        </w:rPr>
      </w:pPr>
    </w:p>
    <w:p w:rsidR="001025C5" w:rsidRDefault="001025C5" w:rsidP="00107929">
      <w:pPr>
        <w:spacing w:after="0"/>
        <w:rPr>
          <w:sz w:val="16"/>
          <w:szCs w:val="16"/>
        </w:rPr>
      </w:pPr>
    </w:p>
    <w:p w:rsidR="001025C5" w:rsidRDefault="001025C5" w:rsidP="00107929">
      <w:pPr>
        <w:spacing w:after="0"/>
        <w:rPr>
          <w:sz w:val="16"/>
          <w:szCs w:val="16"/>
        </w:rPr>
      </w:pP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Default="001025C5" w:rsidP="001409E3">
      <w:pPr>
        <w:spacing w:after="0"/>
        <w:jc w:val="center"/>
        <w:rPr>
          <w:sz w:val="16"/>
          <w:szCs w:val="16"/>
        </w:rPr>
      </w:pPr>
      <w:r w:rsidRPr="001409E3">
        <w:rPr>
          <w:sz w:val="16"/>
          <w:szCs w:val="16"/>
        </w:rPr>
        <w:pict>
          <v:shape id="_x0000_i1028" type="#_x0000_t75" style="width:353.25pt;height:286.5pt">
            <v:imagedata r:id="rId9" o:title=""/>
          </v:shape>
        </w:pict>
      </w:r>
      <w:r>
        <w:rPr>
          <w:sz w:val="16"/>
          <w:szCs w:val="16"/>
        </w:rPr>
        <w:br w:type="page"/>
      </w:r>
    </w:p>
    <w:p w:rsidR="001025C5" w:rsidRDefault="001025C5" w:rsidP="003209DF">
      <w:pPr>
        <w:spacing w:after="0"/>
        <w:rPr>
          <w:sz w:val="16"/>
          <w:szCs w:val="16"/>
        </w:rPr>
      </w:pPr>
    </w:p>
    <w:p w:rsidR="001025C5" w:rsidRPr="0096296D" w:rsidRDefault="001025C5" w:rsidP="000D4776">
      <w:pPr>
        <w:jc w:val="center"/>
        <w:rPr>
          <w:rFonts w:ascii="Tahoma" w:hAnsi="Tahoma" w:cs="Tahoma"/>
          <w:sz w:val="16"/>
          <w:szCs w:val="16"/>
        </w:rPr>
      </w:pPr>
      <w:r w:rsidRPr="0096296D">
        <w:rPr>
          <w:rFonts w:ascii="Tahoma" w:hAnsi="Tahoma" w:cs="Tahoma"/>
          <w:b/>
          <w:sz w:val="20"/>
        </w:rPr>
        <w:t>Jídelní lístek pro období konání MČR České Mažoretkové Federace</w:t>
      </w:r>
    </w:p>
    <w:p w:rsidR="001025C5" w:rsidRPr="0096296D" w:rsidRDefault="001025C5" w:rsidP="000D4776">
      <w:pPr>
        <w:jc w:val="center"/>
        <w:rPr>
          <w:rFonts w:ascii="Tahoma" w:hAnsi="Tahoma" w:cs="Tahoma"/>
          <w:b/>
          <w:szCs w:val="24"/>
        </w:rPr>
      </w:pPr>
      <w:r w:rsidRPr="0096296D">
        <w:rPr>
          <w:rFonts w:ascii="Tahoma" w:hAnsi="Tahoma" w:cs="Tahoma"/>
          <w:b/>
          <w:szCs w:val="24"/>
        </w:rPr>
        <w:t>Jaroměř 9.6.2017 - 11.6.2017</w:t>
      </w:r>
    </w:p>
    <w:p w:rsidR="001025C5" w:rsidRDefault="001025C5" w:rsidP="000D4776">
      <w:pPr>
        <w:jc w:val="left"/>
        <w:rPr>
          <w:sz w:val="16"/>
          <w:szCs w:val="16"/>
        </w:rPr>
      </w:pPr>
    </w:p>
    <w:tbl>
      <w:tblPr>
        <w:tblW w:w="9156" w:type="dxa"/>
        <w:tblInd w:w="65" w:type="dxa"/>
        <w:tblCellMar>
          <w:left w:w="70" w:type="dxa"/>
          <w:right w:w="70" w:type="dxa"/>
        </w:tblCellMar>
        <w:tblLook w:val="00A0"/>
      </w:tblPr>
      <w:tblGrid>
        <w:gridCol w:w="1105"/>
        <w:gridCol w:w="880"/>
        <w:gridCol w:w="440"/>
        <w:gridCol w:w="6731"/>
      </w:tblGrid>
      <w:tr w:rsidR="001025C5" w:rsidRPr="002C3D7B" w:rsidTr="0096296D">
        <w:trPr>
          <w:trHeight w:val="765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den</w:t>
            </w:r>
          </w:p>
        </w:tc>
        <w:tc>
          <w:tcPr>
            <w:tcW w:w="8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menu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Pátek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br/>
              <w:t>10.6.2017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oběd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Polévka fazolová ostravská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Segedínský guláš, houskov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ý knedlík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Tvarohové špalíčky polité horkým ovocem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večeře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Boloňské špagety sypané sýrem, banán</w:t>
            </w:r>
          </w:p>
        </w:tc>
      </w:tr>
      <w:tr w:rsidR="001025C5" w:rsidRPr="002C3D7B" w:rsidTr="0096296D">
        <w:trPr>
          <w:trHeight w:val="705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br/>
              <w:t>10.6.2017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snídaně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2 x rohlík, máslo, sýr strouhaný, zel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eninová ozdoba, čaj, bílá káva,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br/>
              <w:t>j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ablko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oběd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Polévka zeleninová se strouháním</w:t>
            </w:r>
          </w:p>
        </w:tc>
      </w:tr>
      <w:tr w:rsidR="001025C5" w:rsidRPr="002C3D7B" w:rsidTr="0096296D">
        <w:trPr>
          <w:trHeight w:val="390"/>
        </w:trPr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Pečené kuřecí stehno, vařené brambory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z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eleninový salát s cizrnou</w:t>
            </w:r>
          </w:p>
        </w:tc>
      </w:tr>
      <w:tr w:rsidR="001025C5" w:rsidRPr="002C3D7B" w:rsidTr="0096296D">
        <w:trPr>
          <w:trHeight w:val="450"/>
        </w:trPr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večeře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Vepřové rizoto se sýrem, červená řepa, kobliha</w:t>
            </w:r>
          </w:p>
        </w:tc>
      </w:tr>
      <w:tr w:rsidR="001025C5" w:rsidRPr="002C3D7B" w:rsidTr="00FA0D0F">
        <w:trPr>
          <w:trHeight w:val="705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neděle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br/>
              <w:t>11.6.2017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snídaně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2x houska, máslo, šunka, zel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eninová ozdoba, čaj, bílá káva,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br/>
              <w:t>o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říškový rohlíček</w:t>
            </w:r>
          </w:p>
        </w:tc>
      </w:tr>
      <w:tr w:rsidR="001025C5" w:rsidRPr="002C3D7B" w:rsidTr="00FA0D0F">
        <w:trPr>
          <w:trHeight w:val="390"/>
        </w:trPr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oběd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Polévka krupicová s vejci</w:t>
            </w:r>
          </w:p>
        </w:tc>
      </w:tr>
      <w:tr w:rsidR="001025C5" w:rsidRPr="002C3D7B" w:rsidTr="00FA0D0F">
        <w:trPr>
          <w:trHeight w:val="390"/>
        </w:trPr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center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5C5" w:rsidRPr="002C3D7B" w:rsidRDefault="001025C5" w:rsidP="002C3D7B">
            <w:pPr>
              <w:overflowPunct/>
              <w:autoSpaceDE/>
              <w:autoSpaceDN/>
              <w:adjustRightInd/>
              <w:spacing w:before="0" w:after="0"/>
              <w:jc w:val="left"/>
              <w:textAlignment w:val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Vepřové výpečky, dušený špenát, br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nedlík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</w:t>
            </w:r>
            <w:r w:rsidRPr="002C3D7B">
              <w:rPr>
                <w:rFonts w:ascii="Calibri" w:hAnsi="Calibri"/>
                <w:color w:val="000000"/>
                <w:sz w:val="22"/>
                <w:szCs w:val="22"/>
              </w:rPr>
              <w:t>Kapsa s pudinkovou náplní</w:t>
            </w:r>
          </w:p>
        </w:tc>
      </w:tr>
    </w:tbl>
    <w:p w:rsidR="001025C5" w:rsidRDefault="001025C5" w:rsidP="000D4776">
      <w:pPr>
        <w:jc w:val="left"/>
        <w:rPr>
          <w:sz w:val="16"/>
          <w:szCs w:val="16"/>
        </w:rPr>
      </w:pPr>
    </w:p>
    <w:p w:rsidR="001025C5" w:rsidRDefault="001025C5" w:rsidP="000D4776">
      <w:pPr>
        <w:jc w:val="left"/>
        <w:rPr>
          <w:sz w:val="16"/>
          <w:szCs w:val="16"/>
        </w:rPr>
      </w:pPr>
    </w:p>
    <w:p w:rsidR="001025C5" w:rsidRPr="006D3040" w:rsidRDefault="001025C5" w:rsidP="000D4776">
      <w:pPr>
        <w:jc w:val="left"/>
        <w:rPr>
          <w:rFonts w:ascii="Tahoma" w:hAnsi="Tahoma" w:cs="Tahoma"/>
          <w:b/>
          <w:sz w:val="20"/>
          <w:u w:val="single"/>
        </w:rPr>
      </w:pPr>
      <w:r w:rsidRPr="006D3040">
        <w:rPr>
          <w:rFonts w:ascii="Tahoma" w:hAnsi="Tahoma" w:cs="Tahoma"/>
          <w:b/>
          <w:sz w:val="20"/>
          <w:u w:val="single"/>
        </w:rPr>
        <w:t>Cena stravenky:</w:t>
      </w:r>
    </w:p>
    <w:p w:rsidR="001025C5" w:rsidRPr="0096296D" w:rsidRDefault="001025C5" w:rsidP="000D4776">
      <w:pPr>
        <w:jc w:val="left"/>
        <w:rPr>
          <w:rFonts w:ascii="Tahoma" w:hAnsi="Tahoma" w:cs="Tahoma"/>
          <w:sz w:val="20"/>
        </w:rPr>
      </w:pPr>
      <w:r w:rsidRPr="0096296D">
        <w:rPr>
          <w:rFonts w:ascii="Tahoma" w:hAnsi="Tahoma" w:cs="Tahoma"/>
          <w:sz w:val="20"/>
        </w:rPr>
        <w:tab/>
        <w:t xml:space="preserve">snídaně: </w:t>
      </w:r>
      <w:r w:rsidRPr="0096296D">
        <w:rPr>
          <w:rFonts w:ascii="Tahoma" w:hAnsi="Tahoma" w:cs="Tahoma"/>
          <w:sz w:val="20"/>
        </w:rPr>
        <w:tab/>
      </w:r>
      <w:r w:rsidRPr="0096296D">
        <w:rPr>
          <w:rFonts w:ascii="Tahoma" w:hAnsi="Tahoma" w:cs="Tahoma"/>
          <w:sz w:val="20"/>
        </w:rPr>
        <w:tab/>
        <w:t>35  Kč</w:t>
      </w:r>
    </w:p>
    <w:p w:rsidR="001025C5" w:rsidRDefault="001025C5" w:rsidP="000D4776">
      <w:pPr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ab/>
        <w:t>oběd: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>75 Kč</w:t>
      </w:r>
    </w:p>
    <w:p w:rsidR="001025C5" w:rsidRPr="0096296D" w:rsidRDefault="001025C5" w:rsidP="0096296D">
      <w:pPr>
        <w:ind w:firstLine="708"/>
        <w:jc w:val="left"/>
        <w:rPr>
          <w:rFonts w:ascii="Tahoma" w:hAnsi="Tahoma" w:cs="Tahoma"/>
          <w:sz w:val="20"/>
        </w:rPr>
      </w:pPr>
      <w:r w:rsidRPr="0096296D">
        <w:rPr>
          <w:rFonts w:ascii="Tahoma" w:hAnsi="Tahoma" w:cs="Tahoma"/>
          <w:sz w:val="20"/>
        </w:rPr>
        <w:t xml:space="preserve">večeře: </w:t>
      </w:r>
      <w:r w:rsidRPr="0096296D">
        <w:rPr>
          <w:rFonts w:ascii="Tahoma" w:hAnsi="Tahoma" w:cs="Tahoma"/>
          <w:sz w:val="20"/>
        </w:rPr>
        <w:tab/>
      </w:r>
      <w:r w:rsidRPr="0096296D">
        <w:rPr>
          <w:rFonts w:ascii="Tahoma" w:hAnsi="Tahoma" w:cs="Tahoma"/>
          <w:sz w:val="20"/>
        </w:rPr>
        <w:tab/>
        <w:t>75 Kč</w:t>
      </w:r>
    </w:p>
    <w:sectPr w:rsidR="001025C5" w:rsidRPr="0096296D" w:rsidSect="009B0DA6">
      <w:headerReference w:type="default" r:id="rId10"/>
      <w:footerReference w:type="default" r:id="rId11"/>
      <w:type w:val="continuous"/>
      <w:pgSz w:w="11906" w:h="16838"/>
      <w:pgMar w:top="1560" w:right="1418" w:bottom="1418" w:left="1418" w:header="426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5C5" w:rsidRDefault="001025C5" w:rsidP="0078022B">
      <w:r>
        <w:separator/>
      </w:r>
    </w:p>
  </w:endnote>
  <w:endnote w:type="continuationSeparator" w:id="0">
    <w:p w:rsidR="001025C5" w:rsidRDefault="001025C5" w:rsidP="00780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C5" w:rsidRDefault="001025C5" w:rsidP="0078022B">
    <w:pPr>
      <w:pStyle w:val="Footer"/>
    </w:pPr>
    <w:r>
      <w:tab/>
    </w:r>
    <w:fldSimple w:instr=" PAGE   \* MERGEFORMAT ">
      <w:r>
        <w:rPr>
          <w:noProof/>
        </w:rPr>
        <w:t>1</w:t>
      </w:r>
    </w:fldSimple>
    <w:r>
      <w:tab/>
    </w:r>
    <w:r w:rsidRPr="003D7C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7" type="#_x0000_t75" style="width:48.75pt;height:37.5pt;visibility:visible">
          <v:imagedata r:id="rId1" o:title=""/>
        </v:shape>
      </w:pict>
    </w:r>
  </w:p>
  <w:p w:rsidR="001025C5" w:rsidRDefault="001025C5" w:rsidP="007802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5C5" w:rsidRDefault="001025C5" w:rsidP="0078022B">
      <w:r>
        <w:separator/>
      </w:r>
    </w:p>
  </w:footnote>
  <w:footnote w:type="continuationSeparator" w:id="0">
    <w:p w:rsidR="001025C5" w:rsidRDefault="001025C5" w:rsidP="007802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80.5pt;margin-top:4.7pt;width:179.55pt;height:63.85pt;z-index:251657728" filled="f" stroked="f">
          <v:textbox style="mso-next-textbox:#_x0000_s2049">
            <w:txbxContent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b/>
                    <w:sz w:val="18"/>
                    <w:szCs w:val="18"/>
                  </w:rPr>
                </w:pPr>
                <w:r w:rsidRPr="001409E3">
                  <w:rPr>
                    <w:rFonts w:ascii="Tahoma" w:hAnsi="Tahoma" w:cs="Tahoma"/>
                    <w:b/>
                    <w:sz w:val="18"/>
                    <w:szCs w:val="18"/>
                  </w:rPr>
                  <w:t>Česká Mažoretková Federace z.s.</w:t>
                </w:r>
              </w:p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sz w:val="16"/>
                    <w:szCs w:val="16"/>
                  </w:rPr>
                </w:pPr>
                <w:r w:rsidRPr="001409E3">
                  <w:rPr>
                    <w:rFonts w:ascii="Tahoma" w:hAnsi="Tahoma" w:cs="Tahoma"/>
                    <w:sz w:val="16"/>
                    <w:szCs w:val="16"/>
                  </w:rPr>
                  <w:t>Dvořákova 583, 439 42 Postoloprty</w:t>
                </w:r>
              </w:p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sz w:val="16"/>
                    <w:szCs w:val="16"/>
                  </w:rPr>
                </w:pPr>
                <w:r w:rsidRPr="001409E3">
                  <w:rPr>
                    <w:rFonts w:ascii="Tahoma" w:hAnsi="Tahoma" w:cs="Tahoma"/>
                    <w:sz w:val="16"/>
                    <w:szCs w:val="16"/>
                  </w:rPr>
                  <w:t xml:space="preserve">IČ: 05530415 </w:t>
                </w:r>
              </w:p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sz w:val="16"/>
                    <w:szCs w:val="16"/>
                  </w:rPr>
                </w:pPr>
                <w:r w:rsidRPr="001409E3">
                  <w:rPr>
                    <w:rFonts w:ascii="Tahoma" w:hAnsi="Tahoma" w:cs="Tahoma"/>
                    <w:sz w:val="16"/>
                    <w:szCs w:val="16"/>
                  </w:rPr>
                  <w:t xml:space="preserve">Zapsaná v OR u KS Ústí nad Labem </w:t>
                </w:r>
              </w:p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sz w:val="16"/>
                    <w:szCs w:val="16"/>
                  </w:rPr>
                </w:pPr>
                <w:r w:rsidRPr="001409E3">
                  <w:rPr>
                    <w:rFonts w:ascii="Tahoma" w:hAnsi="Tahoma" w:cs="Tahoma"/>
                    <w:sz w:val="16"/>
                    <w:szCs w:val="16"/>
                  </w:rPr>
                  <w:t xml:space="preserve">oddíl L, vložka číslo 10241 </w:t>
                </w:r>
              </w:p>
              <w:p w:rsidR="001025C5" w:rsidRPr="001409E3" w:rsidRDefault="001025C5" w:rsidP="00EE4255">
                <w:pPr>
                  <w:spacing w:before="0" w:after="0"/>
                  <w:jc w:val="right"/>
                  <w:rPr>
                    <w:rFonts w:ascii="Tahoma" w:hAnsi="Tahoma" w:cs="Tahoma"/>
                    <w:sz w:val="16"/>
                    <w:szCs w:val="16"/>
                  </w:rPr>
                </w:pPr>
                <w:r w:rsidRPr="001409E3">
                  <w:rPr>
                    <w:rFonts w:ascii="Tahoma" w:hAnsi="Tahoma" w:cs="Tahoma"/>
                    <w:sz w:val="16"/>
                    <w:szCs w:val="16"/>
                  </w:rPr>
                  <w:t>www.czechmajorettes.cz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1.85pt;margin-top:3.6pt;width:123.05pt;height:59.7pt;z-index:251658752;visibility:visible">
          <v:imagedata r:id="rId1" o:title=""/>
        </v:shape>
      </w:pict>
    </w:r>
  </w:p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Pr="0078022B" w:rsidRDefault="001025C5" w:rsidP="0078022B">
    <w:pPr>
      <w:spacing w:before="0" w:after="0"/>
      <w:jc w:val="right"/>
      <w:rPr>
        <w:rFonts w:cs="Calibri"/>
        <w:color w:val="1F497D"/>
        <w:sz w:val="16"/>
        <w:szCs w:val="16"/>
      </w:rPr>
    </w:pPr>
  </w:p>
  <w:p w:rsidR="001025C5" w:rsidRDefault="001025C5" w:rsidP="0078022B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1.9pt;margin-top:6pt;width:456pt;height:.75pt;z-index:25165670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FFFFFF7D"/>
    <w:multiLevelType w:val="singleLevel"/>
    <w:tmpl w:val="C90C74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>
    <w:nsid w:val="FFFFFF7E"/>
    <w:multiLevelType w:val="singleLevel"/>
    <w:tmpl w:val="FF1ECA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>
    <w:nsid w:val="FFFFFFFB"/>
    <w:multiLevelType w:val="multilevel"/>
    <w:tmpl w:val="DEE6AF16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ind w:left="2127" w:hanging="709"/>
      </w:pPr>
      <w:rPr>
        <w:rFonts w:cs="Times New Roman" w:hint="default"/>
      </w:rPr>
    </w:lvl>
    <w:lvl w:ilvl="3">
      <w:start w:val="1"/>
      <w:numFmt w:val="decimal"/>
      <w:pStyle w:val="Heading4"/>
      <w:lvlText w:val="%1.%2.%3.%4."/>
      <w:lvlJc w:val="left"/>
      <w:pPr>
        <w:ind w:left="2836" w:hanging="709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ind w:left="3545" w:hanging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4254" w:hanging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4963" w:hanging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5672" w:hanging="70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6381" w:hanging="709"/>
      </w:pPr>
      <w:rPr>
        <w:rFonts w:cs="Times New Roman" w:hint="default"/>
      </w:rPr>
    </w:lvl>
  </w:abstractNum>
  <w:abstractNum w:abstractNumId="3">
    <w:nsid w:val="0FC477B4"/>
    <w:multiLevelType w:val="multilevel"/>
    <w:tmpl w:val="BB52B1A8"/>
    <w:lvl w:ilvl="0">
      <w:start w:val="1"/>
      <w:numFmt w:val="decimal"/>
      <w:lvlText w:val="%1."/>
      <w:lvlJc w:val="left"/>
      <w:pPr>
        <w:ind w:left="708" w:hanging="708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416" w:hanging="708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2124" w:hanging="708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2832" w:hanging="708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left="3540" w:hanging="708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4248" w:hanging="708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4956" w:hanging="708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5664" w:hanging="70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6372" w:hanging="708"/>
      </w:pPr>
      <w:rPr>
        <w:rFonts w:cs="Times New Roman" w:hint="default"/>
      </w:rPr>
    </w:lvl>
  </w:abstractNum>
  <w:abstractNum w:abstractNumId="4">
    <w:nsid w:val="15D0739E"/>
    <w:multiLevelType w:val="hybridMultilevel"/>
    <w:tmpl w:val="6492B302"/>
    <w:lvl w:ilvl="0" w:tplc="7CD4542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5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968EC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E8E8660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6CF18A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2E911A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3A0FA70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F761DFA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DEE091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1B251395"/>
    <w:multiLevelType w:val="hybridMultilevel"/>
    <w:tmpl w:val="F4F4F1F8"/>
    <w:lvl w:ilvl="0" w:tplc="7CD4542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C645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68E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E866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CF18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E91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0FA7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61DF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E09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F22DA3"/>
    <w:multiLevelType w:val="hybridMultilevel"/>
    <w:tmpl w:val="90463FF0"/>
    <w:lvl w:ilvl="0" w:tplc="7A0C803A">
      <w:numFmt w:val="bullet"/>
      <w:lvlText w:val="-"/>
      <w:lvlJc w:val="left"/>
      <w:pPr>
        <w:ind w:left="1500" w:hanging="360"/>
      </w:pPr>
      <w:rPr>
        <w:rFonts w:ascii="Corbel" w:eastAsia="Times New Roman" w:hAnsi="Corbel" w:hint="default"/>
      </w:rPr>
    </w:lvl>
    <w:lvl w:ilvl="1" w:tplc="040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F1E6EAA"/>
    <w:multiLevelType w:val="hybridMultilevel"/>
    <w:tmpl w:val="767E2EE0"/>
    <w:lvl w:ilvl="0" w:tplc="A2FC19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82D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ACCD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2C5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84C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6C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47D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4681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C46F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72F370C"/>
    <w:multiLevelType w:val="hybridMultilevel"/>
    <w:tmpl w:val="95FA11DC"/>
    <w:lvl w:ilvl="0" w:tplc="679668F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78D498D"/>
    <w:multiLevelType w:val="multilevel"/>
    <w:tmpl w:val="1200D7B0"/>
    <w:lvl w:ilvl="0">
      <w:start w:val="1"/>
      <w:numFmt w:val="decimal"/>
      <w:suff w:val="space"/>
      <w:lvlText w:val="%1."/>
      <w:lvlJc w:val="left"/>
      <w:pPr>
        <w:ind w:left="708" w:hanging="708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416" w:hanging="708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2124" w:hanging="708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2832" w:hanging="708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left="3540" w:hanging="708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4248" w:hanging="708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4956" w:hanging="708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5664" w:hanging="70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6372" w:hanging="708"/>
      </w:pPr>
      <w:rPr>
        <w:rFonts w:cs="Times New Roman" w:hint="default"/>
      </w:rPr>
    </w:lvl>
  </w:abstractNum>
  <w:abstractNum w:abstractNumId="10">
    <w:nsid w:val="6D604AFD"/>
    <w:multiLevelType w:val="hybridMultilevel"/>
    <w:tmpl w:val="0C72BBF2"/>
    <w:lvl w:ilvl="0" w:tplc="0405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968EC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E8E8660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6CF18A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2E911A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3A0FA70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F761DFA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DEE091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A265A87"/>
    <w:multiLevelType w:val="hybridMultilevel"/>
    <w:tmpl w:val="7E82AD26"/>
    <w:lvl w:ilvl="0" w:tplc="A2FC19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8ACCD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2C5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84C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6C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47D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4681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C46F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B845480"/>
    <w:multiLevelType w:val="multilevel"/>
    <w:tmpl w:val="8AB82F0E"/>
    <w:lvl w:ilvl="0">
      <w:start w:val="1"/>
      <w:numFmt w:val="decimal"/>
      <w:pStyle w:val="Odstavec1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pStyle w:val="Odstavec2"/>
      <w:lvlText w:val="%1.%2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2">
      <w:start w:val="1"/>
      <w:numFmt w:val="decimal"/>
      <w:pStyle w:val="Odstavec3"/>
      <w:lvlText w:val="%1.%2.%3."/>
      <w:lvlJc w:val="left"/>
      <w:pPr>
        <w:tabs>
          <w:tab w:val="num" w:pos="1021"/>
        </w:tabs>
        <w:ind w:left="1021" w:hanging="737"/>
      </w:pPr>
      <w:rPr>
        <w:rFonts w:cs="Times New Roman" w:hint="default"/>
      </w:rPr>
    </w:lvl>
    <w:lvl w:ilvl="3">
      <w:start w:val="1"/>
      <w:numFmt w:val="lowerLetter"/>
      <w:pStyle w:val="Odstavec3a"/>
      <w:lvlText w:val="%1.%2.%3.%4"/>
      <w:lvlJc w:val="left"/>
      <w:pPr>
        <w:tabs>
          <w:tab w:val="num" w:pos="1701"/>
        </w:tabs>
        <w:ind w:left="1701" w:hanging="850"/>
      </w:pPr>
      <w:rPr>
        <w:rFonts w:cs="Times New Roman" w:hint="default"/>
        <w:sz w:val="18"/>
      </w:rPr>
    </w:lvl>
    <w:lvl w:ilvl="4">
      <w:start w:val="1"/>
      <w:numFmt w:val="lowerLetter"/>
      <w:lvlText w:val="(%5)"/>
      <w:lvlJc w:val="left"/>
      <w:pPr>
        <w:tabs>
          <w:tab w:val="num" w:pos="2934"/>
        </w:tabs>
        <w:ind w:left="2934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294"/>
        </w:tabs>
        <w:ind w:left="329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54"/>
        </w:tabs>
        <w:ind w:left="365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014"/>
        </w:tabs>
        <w:ind w:left="4014" w:hanging="360"/>
      </w:pPr>
      <w:rPr>
        <w:rFonts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1381"/>
        </w:tabs>
        <w:ind w:left="1247" w:hanging="226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8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8"/>
  </w:num>
  <w:num w:numId="13">
    <w:abstractNumId w:val="9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8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8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11"/>
  </w:num>
  <w:num w:numId="35">
    <w:abstractNumId w:val="5"/>
  </w:num>
  <w:num w:numId="36">
    <w:abstractNumId w:val="4"/>
  </w:num>
  <w:num w:numId="37">
    <w:abstractNumId w:val="10"/>
  </w:num>
  <w:num w:numId="38">
    <w:abstractNumId w:val="2"/>
  </w:num>
  <w:num w:numId="39">
    <w:abstractNumId w:val="2"/>
  </w:num>
  <w:num w:numId="40">
    <w:abstractNumId w:val="12"/>
  </w:num>
  <w:num w:numId="41">
    <w:abstractNumId w:val="1"/>
  </w:num>
  <w:num w:numId="42">
    <w:abstractNumId w:val="0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7E8E"/>
    <w:rsid w:val="0004046D"/>
    <w:rsid w:val="0005144B"/>
    <w:rsid w:val="00077AF7"/>
    <w:rsid w:val="000900DF"/>
    <w:rsid w:val="000A1DD3"/>
    <w:rsid w:val="000A6D33"/>
    <w:rsid w:val="000D4776"/>
    <w:rsid w:val="001025C5"/>
    <w:rsid w:val="00107929"/>
    <w:rsid w:val="00131338"/>
    <w:rsid w:val="00132378"/>
    <w:rsid w:val="001409E3"/>
    <w:rsid w:val="00161F79"/>
    <w:rsid w:val="0019179E"/>
    <w:rsid w:val="0019581D"/>
    <w:rsid w:val="001A08A2"/>
    <w:rsid w:val="001F6169"/>
    <w:rsid w:val="002020A2"/>
    <w:rsid w:val="00214A6B"/>
    <w:rsid w:val="002346DE"/>
    <w:rsid w:val="002667C4"/>
    <w:rsid w:val="00273F6F"/>
    <w:rsid w:val="002766A2"/>
    <w:rsid w:val="002773E1"/>
    <w:rsid w:val="002844EE"/>
    <w:rsid w:val="002C3D7B"/>
    <w:rsid w:val="002F12B6"/>
    <w:rsid w:val="0031717F"/>
    <w:rsid w:val="003209DF"/>
    <w:rsid w:val="00323835"/>
    <w:rsid w:val="00347859"/>
    <w:rsid w:val="00391216"/>
    <w:rsid w:val="003A6DCA"/>
    <w:rsid w:val="003D7CC7"/>
    <w:rsid w:val="00413EBF"/>
    <w:rsid w:val="00427A40"/>
    <w:rsid w:val="00432AC4"/>
    <w:rsid w:val="00446380"/>
    <w:rsid w:val="00451106"/>
    <w:rsid w:val="0049130D"/>
    <w:rsid w:val="00496256"/>
    <w:rsid w:val="004A4EE5"/>
    <w:rsid w:val="004B3EE9"/>
    <w:rsid w:val="004E2DDA"/>
    <w:rsid w:val="004F7B07"/>
    <w:rsid w:val="00500B5D"/>
    <w:rsid w:val="005150BC"/>
    <w:rsid w:val="00515E8D"/>
    <w:rsid w:val="00543425"/>
    <w:rsid w:val="00546CAF"/>
    <w:rsid w:val="00562BDF"/>
    <w:rsid w:val="00567E93"/>
    <w:rsid w:val="00571197"/>
    <w:rsid w:val="00573D08"/>
    <w:rsid w:val="0059544E"/>
    <w:rsid w:val="005A28C4"/>
    <w:rsid w:val="005B4E3E"/>
    <w:rsid w:val="005C4412"/>
    <w:rsid w:val="005E242B"/>
    <w:rsid w:val="005E43FC"/>
    <w:rsid w:val="005F5512"/>
    <w:rsid w:val="0061056A"/>
    <w:rsid w:val="006121F1"/>
    <w:rsid w:val="0064032D"/>
    <w:rsid w:val="00686996"/>
    <w:rsid w:val="006D155A"/>
    <w:rsid w:val="006D3040"/>
    <w:rsid w:val="006D5EB6"/>
    <w:rsid w:val="006E3EC0"/>
    <w:rsid w:val="007376F2"/>
    <w:rsid w:val="00742033"/>
    <w:rsid w:val="007661A3"/>
    <w:rsid w:val="0078022B"/>
    <w:rsid w:val="00790DA1"/>
    <w:rsid w:val="007D30C8"/>
    <w:rsid w:val="007E19A7"/>
    <w:rsid w:val="00824E24"/>
    <w:rsid w:val="00831A52"/>
    <w:rsid w:val="00833B28"/>
    <w:rsid w:val="008770AC"/>
    <w:rsid w:val="008972F9"/>
    <w:rsid w:val="008A543A"/>
    <w:rsid w:val="008B4AA6"/>
    <w:rsid w:val="008D6346"/>
    <w:rsid w:val="008E106A"/>
    <w:rsid w:val="008F633B"/>
    <w:rsid w:val="00907861"/>
    <w:rsid w:val="009321DA"/>
    <w:rsid w:val="0096296D"/>
    <w:rsid w:val="00965215"/>
    <w:rsid w:val="0097368E"/>
    <w:rsid w:val="0097729A"/>
    <w:rsid w:val="009778B5"/>
    <w:rsid w:val="009B0DA6"/>
    <w:rsid w:val="009B673B"/>
    <w:rsid w:val="009B7D0C"/>
    <w:rsid w:val="009D2CAD"/>
    <w:rsid w:val="009F4921"/>
    <w:rsid w:val="009F4B85"/>
    <w:rsid w:val="009F7E8E"/>
    <w:rsid w:val="00A0779A"/>
    <w:rsid w:val="00A16100"/>
    <w:rsid w:val="00A212CC"/>
    <w:rsid w:val="00A77D9A"/>
    <w:rsid w:val="00A97FBB"/>
    <w:rsid w:val="00AA32B4"/>
    <w:rsid w:val="00AB15EB"/>
    <w:rsid w:val="00AF7560"/>
    <w:rsid w:val="00B0184E"/>
    <w:rsid w:val="00B05029"/>
    <w:rsid w:val="00B146C7"/>
    <w:rsid w:val="00B601A7"/>
    <w:rsid w:val="00B949DE"/>
    <w:rsid w:val="00BB5216"/>
    <w:rsid w:val="00BE30EF"/>
    <w:rsid w:val="00BF1BBE"/>
    <w:rsid w:val="00BF6ECA"/>
    <w:rsid w:val="00C03C77"/>
    <w:rsid w:val="00C04E86"/>
    <w:rsid w:val="00C21593"/>
    <w:rsid w:val="00C225A7"/>
    <w:rsid w:val="00C30B5A"/>
    <w:rsid w:val="00C559C5"/>
    <w:rsid w:val="00C55A59"/>
    <w:rsid w:val="00C6277B"/>
    <w:rsid w:val="00C720E8"/>
    <w:rsid w:val="00C73FB7"/>
    <w:rsid w:val="00C767A8"/>
    <w:rsid w:val="00C84A27"/>
    <w:rsid w:val="00CE4BAC"/>
    <w:rsid w:val="00CF2E19"/>
    <w:rsid w:val="00D2514A"/>
    <w:rsid w:val="00D3295A"/>
    <w:rsid w:val="00D80504"/>
    <w:rsid w:val="00DC0278"/>
    <w:rsid w:val="00DD1C78"/>
    <w:rsid w:val="00DF11A4"/>
    <w:rsid w:val="00E037A1"/>
    <w:rsid w:val="00E46EA8"/>
    <w:rsid w:val="00E55CBA"/>
    <w:rsid w:val="00EB52C5"/>
    <w:rsid w:val="00ED2DAB"/>
    <w:rsid w:val="00ED6ECA"/>
    <w:rsid w:val="00EE4255"/>
    <w:rsid w:val="00EE59DC"/>
    <w:rsid w:val="00F10705"/>
    <w:rsid w:val="00F56A1E"/>
    <w:rsid w:val="00F65959"/>
    <w:rsid w:val="00F84E01"/>
    <w:rsid w:val="00FA0D0F"/>
    <w:rsid w:val="00FD6111"/>
    <w:rsid w:val="00FD7E3F"/>
    <w:rsid w:val="00FE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D6111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30D"/>
    <w:pPr>
      <w:keepNext/>
      <w:widowControl w:val="0"/>
      <w:numPr>
        <w:numId w:val="26"/>
      </w:numPr>
      <w:spacing w:after="60"/>
      <w:outlineLvl w:val="0"/>
    </w:pPr>
    <w:rPr>
      <w:b/>
      <w:i/>
      <w:color w:val="1F1F1F"/>
      <w:kern w:val="28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30D"/>
    <w:pPr>
      <w:keepNext/>
      <w:numPr>
        <w:ilvl w:val="1"/>
        <w:numId w:val="26"/>
      </w:numPr>
      <w:outlineLvl w:val="1"/>
    </w:pPr>
    <w:rPr>
      <w:b/>
      <w:i/>
      <w:color w:val="1F1F1F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30D"/>
    <w:pPr>
      <w:keepNext/>
      <w:numPr>
        <w:ilvl w:val="2"/>
        <w:numId w:val="26"/>
      </w:numPr>
      <w:spacing w:after="60"/>
      <w:outlineLvl w:val="2"/>
    </w:pPr>
    <w:rPr>
      <w:i/>
      <w:color w:val="1F1F1F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97FBB"/>
    <w:pPr>
      <w:keepNext/>
      <w:widowControl w:val="0"/>
      <w:numPr>
        <w:ilvl w:val="3"/>
        <w:numId w:val="26"/>
      </w:numPr>
      <w:outlineLvl w:val="3"/>
    </w:pPr>
    <w:rPr>
      <w:i/>
      <w:color w:val="1F1F1F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97FBB"/>
    <w:pPr>
      <w:widowControl w:val="0"/>
      <w:numPr>
        <w:ilvl w:val="4"/>
        <w:numId w:val="26"/>
      </w:numPr>
      <w:tabs>
        <w:tab w:val="left" w:pos="3969"/>
      </w:tabs>
      <w:spacing w:before="240" w:after="60"/>
      <w:outlineLvl w:val="4"/>
    </w:pPr>
    <w:rPr>
      <w:i/>
      <w:color w:val="1F1F1F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130D"/>
    <w:rPr>
      <w:rFonts w:ascii="Corbel" w:hAnsi="Corbel" w:cs="Times New Roman"/>
      <w:b/>
      <w:i/>
      <w:color w:val="1F1F1F"/>
      <w:kern w:val="28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9130D"/>
    <w:rPr>
      <w:rFonts w:ascii="Corbel" w:hAnsi="Corbel" w:cs="Times New Roman"/>
      <w:b/>
      <w:i/>
      <w:color w:val="1F1F1F"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9130D"/>
    <w:rPr>
      <w:rFonts w:ascii="Corbel" w:hAnsi="Corbel" w:cs="Times New Roman"/>
      <w:i/>
      <w:color w:val="1F1F1F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97FBB"/>
    <w:rPr>
      <w:rFonts w:ascii="Corbel" w:hAnsi="Corbel" w:cs="Times New Roman"/>
      <w:i/>
      <w:color w:val="1F1F1F"/>
      <w:sz w:val="2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97FBB"/>
    <w:rPr>
      <w:rFonts w:ascii="Corbel" w:hAnsi="Corbel" w:cs="Times New Roman"/>
      <w:i/>
      <w:color w:val="1F1F1F"/>
      <w:sz w:val="22"/>
    </w:rPr>
  </w:style>
  <w:style w:type="paragraph" w:styleId="ListParagraph">
    <w:name w:val="List Paragraph"/>
    <w:basedOn w:val="Normal"/>
    <w:link w:val="ListParagraphChar"/>
    <w:uiPriority w:val="99"/>
    <w:qFormat/>
    <w:rsid w:val="0049130D"/>
    <w:pPr>
      <w:numPr>
        <w:numId w:val="27"/>
      </w:numPr>
      <w:contextualSpacing/>
    </w:pPr>
    <w:rPr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49130D"/>
    <w:rPr>
      <w:rFonts w:ascii="Calibri" w:hAnsi="Calibri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8022B"/>
    <w:pPr>
      <w:pBdr>
        <w:top w:val="single" w:sz="4" w:space="1" w:color="auto"/>
      </w:pBdr>
      <w:shd w:val="clear" w:color="auto" w:fill="E6F6CF"/>
      <w:spacing w:before="600" w:line="360" w:lineRule="auto"/>
      <w:contextualSpacing/>
      <w:jc w:val="center"/>
    </w:pPr>
    <w:rPr>
      <w:b/>
      <w:smallCaps/>
      <w:color w:val="17171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8022B"/>
    <w:rPr>
      <w:rFonts w:ascii="Corbel" w:hAnsi="Corbel" w:cs="Times New Roman"/>
      <w:b/>
      <w:smallCaps/>
      <w:color w:val="171717"/>
      <w:spacing w:val="5"/>
      <w:kern w:val="28"/>
      <w:sz w:val="52"/>
      <w:szCs w:val="52"/>
      <w:shd w:val="clear" w:color="auto" w:fill="E6F6CF"/>
    </w:rPr>
  </w:style>
  <w:style w:type="table" w:styleId="TableGrid">
    <w:name w:val="Table Grid"/>
    <w:basedOn w:val="TableNormal"/>
    <w:uiPriority w:val="99"/>
    <w:rsid w:val="007376F2"/>
    <w:rPr>
      <w:sz w:val="20"/>
      <w:szCs w:val="20"/>
    </w:rPr>
    <w:tblPr>
      <w:tblInd w:w="0" w:type="dxa"/>
      <w:tblBorders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  <w:insideH w:val="single" w:sz="4" w:space="0" w:color="3F3F3F"/>
        <w:insideV w:val="single" w:sz="4" w:space="0" w:color="3F3F3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Zvýraznění (produkt)"/>
    <w:basedOn w:val="DefaultParagraphFont"/>
    <w:uiPriority w:val="99"/>
    <w:qFormat/>
    <w:rsid w:val="0049130D"/>
    <w:rPr>
      <w:rFonts w:ascii="Corbel" w:hAnsi="Corbel" w:cs="Times New Roman"/>
      <w:b/>
      <w:bCs/>
      <w:shd w:val="clear" w:color="auto" w:fill="E1EBF7"/>
    </w:rPr>
  </w:style>
  <w:style w:type="character" w:styleId="SubtleEmphasis">
    <w:name w:val="Subtle Emphasis"/>
    <w:aliases w:val="Zdůraznění – chyba"/>
    <w:basedOn w:val="DefaultParagraphFont"/>
    <w:uiPriority w:val="99"/>
    <w:qFormat/>
    <w:rsid w:val="0049130D"/>
    <w:rPr>
      <w:rFonts w:cs="Times New Roman"/>
      <w:i/>
      <w:iCs/>
      <w:color w:val="auto"/>
      <w:shd w:val="clear" w:color="auto" w:fill="FFFF66"/>
    </w:rPr>
  </w:style>
  <w:style w:type="table" w:customStyle="1" w:styleId="Stednstnovn1zvraznn11">
    <w:name w:val="Střední stínování 1 – zvýraznění 11"/>
    <w:uiPriority w:val="99"/>
    <w:rsid w:val="007376F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A5DD4F"/>
        <w:left w:val="single" w:sz="8" w:space="0" w:color="A5DD4F"/>
        <w:bottom w:val="single" w:sz="8" w:space="0" w:color="A5DD4F"/>
        <w:right w:val="single" w:sz="8" w:space="0" w:color="A5DD4F"/>
        <w:insideH w:val="single" w:sz="8" w:space="0" w:color="A5DD4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A5DD4F"/>
          <w:left w:val="single" w:sz="8" w:space="0" w:color="A5DD4F"/>
          <w:bottom w:val="single" w:sz="8" w:space="0" w:color="A5DD4F"/>
          <w:right w:val="single" w:sz="8" w:space="0" w:color="A5DD4F"/>
          <w:insideH w:val="nil"/>
          <w:insideV w:val="nil"/>
        </w:tcBorders>
        <w:shd w:val="clear" w:color="auto" w:fill="84C225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A5DD4F"/>
          <w:left w:val="single" w:sz="8" w:space="0" w:color="A5DD4F"/>
          <w:bottom w:val="single" w:sz="8" w:space="0" w:color="A5DD4F"/>
          <w:right w:val="single" w:sz="8" w:space="0" w:color="A5DD4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1F4C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1F4C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rsid w:val="00EE59DC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E59DC"/>
    <w:rPr>
      <w:rFonts w:ascii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A4EE5"/>
    <w:pPr>
      <w:pBdr>
        <w:top w:val="single" w:sz="8" w:space="4" w:color="auto"/>
      </w:pBd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EE5"/>
    <w:rPr>
      <w:rFonts w:ascii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EB52C5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EB52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rsid w:val="00EB52C5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EB52C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2020A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020A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78022B"/>
    <w:pPr>
      <w:numPr>
        <w:ilvl w:val="1"/>
      </w:numPr>
    </w:pPr>
    <w:rPr>
      <w:rFonts w:ascii="Corbel" w:hAnsi="Corbel"/>
      <w:i/>
      <w:iCs/>
      <w:color w:val="84C22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8022B"/>
    <w:rPr>
      <w:rFonts w:ascii="Corbel" w:hAnsi="Corbel" w:cs="Times New Roman"/>
      <w:i/>
      <w:iCs/>
      <w:color w:val="84C225"/>
      <w:spacing w:val="15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rsid w:val="009F7E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9F7E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4032D"/>
    <w:pPr>
      <w:spacing w:before="100" w:beforeAutospacing="1" w:after="100" w:afterAutospacing="1"/>
      <w:jc w:val="left"/>
    </w:pPr>
  </w:style>
  <w:style w:type="paragraph" w:styleId="TOCHeading">
    <w:name w:val="TOC Heading"/>
    <w:basedOn w:val="Heading1"/>
    <w:next w:val="Normal"/>
    <w:uiPriority w:val="99"/>
    <w:qFormat/>
    <w:rsid w:val="00FD7E3F"/>
    <w:pPr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="Corbel" w:hAnsi="Corbel"/>
      <w:bCs/>
      <w:i w:val="0"/>
      <w:color w:val="62911B"/>
      <w:kern w:val="0"/>
      <w:sz w:val="28"/>
      <w:szCs w:val="28"/>
      <w:lang w:eastAsia="en-US"/>
    </w:rPr>
  </w:style>
  <w:style w:type="paragraph" w:customStyle="1" w:styleId="Odstavec1">
    <w:name w:val="Odstavec 1"/>
    <w:basedOn w:val="Heading2"/>
    <w:uiPriority w:val="99"/>
    <w:rsid w:val="00543425"/>
    <w:pPr>
      <w:numPr>
        <w:ilvl w:val="0"/>
        <w:numId w:val="40"/>
      </w:numPr>
      <w:spacing w:before="240" w:line="264" w:lineRule="auto"/>
      <w:jc w:val="left"/>
      <w:outlineLvl w:val="0"/>
    </w:pPr>
    <w:rPr>
      <w:rFonts w:ascii="Trebuchet MS" w:hAnsi="Trebuchet MS"/>
      <w:bCs/>
      <w:iCs/>
      <w:color w:val="auto"/>
      <w:szCs w:val="28"/>
    </w:rPr>
  </w:style>
  <w:style w:type="paragraph" w:customStyle="1" w:styleId="Odstavec2">
    <w:name w:val="Odstavec 2"/>
    <w:basedOn w:val="Normal"/>
    <w:uiPriority w:val="99"/>
    <w:rsid w:val="00543425"/>
    <w:pPr>
      <w:numPr>
        <w:ilvl w:val="1"/>
        <w:numId w:val="40"/>
      </w:numPr>
      <w:spacing w:after="0" w:line="264" w:lineRule="auto"/>
      <w:jc w:val="left"/>
      <w:outlineLvl w:val="1"/>
    </w:pPr>
    <w:rPr>
      <w:rFonts w:ascii="Trebuchet MS" w:hAnsi="Trebuchet MS"/>
      <w:sz w:val="20"/>
    </w:rPr>
  </w:style>
  <w:style w:type="paragraph" w:customStyle="1" w:styleId="Odstavec3">
    <w:name w:val="Odstavec 3"/>
    <w:basedOn w:val="Normal"/>
    <w:uiPriority w:val="99"/>
    <w:rsid w:val="00543425"/>
    <w:pPr>
      <w:numPr>
        <w:ilvl w:val="2"/>
        <w:numId w:val="40"/>
      </w:numPr>
      <w:spacing w:after="0" w:line="264" w:lineRule="auto"/>
      <w:jc w:val="left"/>
      <w:outlineLvl w:val="2"/>
    </w:pPr>
    <w:rPr>
      <w:rFonts w:ascii="Trebuchet MS" w:hAnsi="Trebuchet MS"/>
      <w:sz w:val="20"/>
    </w:rPr>
  </w:style>
  <w:style w:type="paragraph" w:customStyle="1" w:styleId="Odstavec3a">
    <w:name w:val="Odstavec 3a"/>
    <w:basedOn w:val="Odstavec3"/>
    <w:uiPriority w:val="99"/>
    <w:rsid w:val="00543425"/>
    <w:pPr>
      <w:numPr>
        <w:ilvl w:val="3"/>
      </w:numPr>
      <w:spacing w:before="0"/>
      <w:outlineLvl w:val="3"/>
    </w:pPr>
  </w:style>
  <w:style w:type="paragraph" w:customStyle="1" w:styleId="Normln-tabulka">
    <w:name w:val="Normální - tabulka"/>
    <w:basedOn w:val="Normal"/>
    <w:uiPriority w:val="99"/>
    <w:rsid w:val="00543425"/>
    <w:pPr>
      <w:spacing w:before="20" w:after="20" w:line="264" w:lineRule="auto"/>
      <w:jc w:val="left"/>
    </w:pPr>
    <w:rPr>
      <w:rFonts w:ascii="Trebuchet MS" w:hAnsi="Trebuchet MS"/>
      <w:sz w:val="20"/>
    </w:rPr>
  </w:style>
  <w:style w:type="paragraph" w:customStyle="1" w:styleId="Normln-tabulkazhlav">
    <w:name w:val="Normální - tabulka záhlaví"/>
    <w:basedOn w:val="Normln-tabulka"/>
    <w:uiPriority w:val="99"/>
    <w:rsid w:val="00543425"/>
    <w:rPr>
      <w:b/>
      <w:bCs/>
    </w:rPr>
  </w:style>
  <w:style w:type="paragraph" w:styleId="BodyText">
    <w:name w:val="Body Text"/>
    <w:basedOn w:val="Normal"/>
    <w:link w:val="BodyTextChar"/>
    <w:uiPriority w:val="99"/>
    <w:rsid w:val="00543425"/>
    <w:pPr>
      <w:spacing w:before="0" w:after="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43425"/>
    <w:rPr>
      <w:rFonts w:cs="Times New Roman"/>
      <w:sz w:val="24"/>
    </w:rPr>
  </w:style>
  <w:style w:type="paragraph" w:customStyle="1" w:styleId="Odstavec">
    <w:name w:val="Odstavec"/>
    <w:basedOn w:val="Normal"/>
    <w:uiPriority w:val="99"/>
    <w:rsid w:val="00FD6111"/>
    <w:pPr>
      <w:ind w:firstLine="709"/>
    </w:pPr>
  </w:style>
  <w:style w:type="character" w:customStyle="1" w:styleId="tsubjname">
    <w:name w:val="tsubjname"/>
    <w:basedOn w:val="DefaultParagraphFont"/>
    <w:uiPriority w:val="99"/>
    <w:rsid w:val="009D2CAD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9D2CAD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71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5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52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40%20uware\Dokumenty%20smlouvy%20a%20marketing\normal_uwa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normal_uware.dotx</Template>
  <TotalTime>99</TotalTime>
  <Pages>2</Pages>
  <Words>255</Words>
  <Characters>1508</Characters>
  <Application>Microsoft Office Outlook</Application>
  <DocSecurity>0</DocSecurity>
  <Lines>0</Lines>
  <Paragraphs>0</Paragraphs>
  <ScaleCrop>false</ScaleCrop>
  <Company>Infotea s.r.o.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Hruda Marek (hruda)</dc:creator>
  <cp:keywords/>
  <dc:description/>
  <cp:lastModifiedBy>Gabriel Danda</cp:lastModifiedBy>
  <cp:revision>7</cp:revision>
  <cp:lastPrinted>2011-08-22T19:37:00Z</cp:lastPrinted>
  <dcterms:created xsi:type="dcterms:W3CDTF">2017-05-14T06:33:00Z</dcterms:created>
  <dcterms:modified xsi:type="dcterms:W3CDTF">2017-05-25T19:44:00Z</dcterms:modified>
</cp:coreProperties>
</file>